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3D8" w:rsidRDefault="007303D8" w:rsidP="007B31B1">
      <w:pPr>
        <w:pStyle w:val="Titrelves"/>
      </w:pPr>
    </w:p>
    <w:p w:rsidR="004254AA" w:rsidRDefault="007303D8" w:rsidP="007B31B1">
      <w:pPr>
        <w:pStyle w:val="Titrelves"/>
      </w:pPr>
      <w:r>
        <w:t>Chapitre 9 : l’enquête est enfin résolue !</w:t>
      </w:r>
    </w:p>
    <w:p w:rsidR="0080460B" w:rsidRDefault="0080460B" w:rsidP="008F1FB9"/>
    <w:p w:rsidR="007303D8" w:rsidRPr="007303D8" w:rsidRDefault="00503C41" w:rsidP="007303D8">
      <w:pPr>
        <w:pStyle w:val="Consigne"/>
        <w:numPr>
          <w:ilvl w:val="0"/>
          <w:numId w:val="4"/>
        </w:numPr>
        <w:rPr>
          <w:u w:val="single"/>
        </w:rPr>
      </w:pPr>
      <w:r w:rsidRPr="007303D8">
        <w:rPr>
          <w:noProof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3748C627" wp14:editId="7DE68E05">
            <wp:simplePos x="0" y="0"/>
            <wp:positionH relativeFrom="column">
              <wp:posOffset>2222500</wp:posOffset>
            </wp:positionH>
            <wp:positionV relativeFrom="paragraph">
              <wp:posOffset>265430</wp:posOffset>
            </wp:positionV>
            <wp:extent cx="543600" cy="583200"/>
            <wp:effectExtent l="0" t="0" r="8890" b="7620"/>
            <wp:wrapNone/>
            <wp:docPr id="2" name="Image 2" descr="http://us.cdn4.123rf.com/168nwm/scanrail/scanrail1309/scanrail130900014/22416646-bleu-bureau-punaise-punaise-ou-pour-la-paperasse-des-entrepr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scanrail/scanrail1309/scanrail130900014/22416646-bleu-bureau-punaise-punaise-ou-pour-la-paperasse-des-entrepris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5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3D8" w:rsidRPr="007303D8">
        <w:rPr>
          <w:u w:val="single"/>
        </w:rPr>
        <w:t>Le troisième vol. Complète la fiche de renseignement du dernier vol.</w:t>
      </w:r>
    </w:p>
    <w:bookmarkStart w:id="0" w:name="_GoBack"/>
    <w:bookmarkEnd w:id="0"/>
    <w:p w:rsidR="0080460B" w:rsidRDefault="00D249AA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143510</wp:posOffset>
                </wp:positionV>
                <wp:extent cx="2838450" cy="1914525"/>
                <wp:effectExtent l="0" t="0" r="19050" b="28575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3D8" w:rsidRPr="00A1346A" w:rsidRDefault="007303D8" w:rsidP="007303D8">
                            <w:pPr>
                              <w:jc w:val="center"/>
                              <w:rPr>
                                <w:rFonts w:ascii="Benny Blanco" w:hAnsi="Benny Blanco"/>
                                <w:u w:val="single"/>
                              </w:rPr>
                            </w:pPr>
                            <w:r w:rsidRPr="00A1346A">
                              <w:rPr>
                                <w:rFonts w:ascii="Benny Blanco" w:hAnsi="Benny Blanco"/>
                                <w:u w:val="single"/>
                              </w:rPr>
                              <w:t>Vol n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° </w:t>
                            </w:r>
                            <w:r>
                              <w:rPr>
                                <w:rFonts w:ascii="Benny Blanco" w:hAnsi="Benny Blanco"/>
                                <w:u w:val="single"/>
                              </w:rPr>
                              <w:t>3</w:t>
                            </w:r>
                          </w:p>
                          <w:p w:rsidR="007303D8" w:rsidRPr="00A1346A" w:rsidRDefault="007303D8" w:rsidP="007303D8">
                            <w:pPr>
                              <w:rPr>
                                <w:b/>
                              </w:rPr>
                            </w:pPr>
                            <w:r w:rsidRPr="00A1346A">
                              <w:rPr>
                                <w:b/>
                              </w:rPr>
                              <w:t>Objet volé :</w:t>
                            </w:r>
                          </w:p>
                          <w:p w:rsidR="007303D8" w:rsidRPr="00A1346A" w:rsidRDefault="007303D8" w:rsidP="007303D8">
                            <w:pPr>
                              <w:rPr>
                                <w:b/>
                              </w:rPr>
                            </w:pPr>
                            <w:r w:rsidRPr="00A1346A">
                              <w:rPr>
                                <w:b/>
                              </w:rPr>
                              <w:t>Rêve du sénateur :</w:t>
                            </w:r>
                          </w:p>
                          <w:p w:rsidR="007303D8" w:rsidRPr="00A1346A" w:rsidRDefault="007303D8" w:rsidP="007303D8">
                            <w:r w:rsidRPr="00A1346A">
                              <w:rPr>
                                <w:b/>
                              </w:rPr>
                              <w:t>Lieu où l’objet a été retrouvé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.75pt;margin-top:11.3pt;width:223.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">
                <v:textbox>
                  <w:txbxContent>
                    <w:p w:rsidR="007303D8" w:rsidRPr="00A1346A" w:rsidRDefault="007303D8" w:rsidP="007303D8">
                      <w:pPr>
                        <w:jc w:val="center"/>
                        <w:rPr>
                          <w:rFonts w:ascii="Benny Blanco" w:hAnsi="Benny Blanco"/>
                          <w:u w:val="single"/>
                        </w:rPr>
                      </w:pPr>
                      <w:r w:rsidRPr="00A1346A">
                        <w:rPr>
                          <w:rFonts w:ascii="Benny Blanco" w:hAnsi="Benny Blanco"/>
                          <w:u w:val="single"/>
                        </w:rPr>
                        <w:t>Vol n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° </w:t>
                      </w:r>
                      <w:r>
                        <w:rPr>
                          <w:rFonts w:ascii="Benny Blanco" w:hAnsi="Benny Blanco"/>
                          <w:u w:val="single"/>
                        </w:rPr>
                        <w:t>3</w:t>
                      </w:r>
                    </w:p>
                    <w:p w:rsidR="007303D8" w:rsidRPr="00A1346A" w:rsidRDefault="007303D8" w:rsidP="007303D8">
                      <w:pPr>
                        <w:rPr>
                          <w:b/>
                        </w:rPr>
                      </w:pPr>
                      <w:r w:rsidRPr="00A1346A">
                        <w:rPr>
                          <w:b/>
                        </w:rPr>
                        <w:t>Objet volé :</w:t>
                      </w:r>
                    </w:p>
                    <w:p w:rsidR="007303D8" w:rsidRPr="00A1346A" w:rsidRDefault="007303D8" w:rsidP="007303D8">
                      <w:pPr>
                        <w:rPr>
                          <w:b/>
                        </w:rPr>
                      </w:pPr>
                      <w:r w:rsidRPr="00A1346A">
                        <w:rPr>
                          <w:b/>
                        </w:rPr>
                        <w:t>Rêve du sénateur :</w:t>
                      </w:r>
                    </w:p>
                    <w:p w:rsidR="007303D8" w:rsidRPr="00A1346A" w:rsidRDefault="007303D8" w:rsidP="007303D8">
                      <w:r w:rsidRPr="00A1346A">
                        <w:rPr>
                          <w:b/>
                        </w:rPr>
                        <w:t>Lieu où l’objet a été retrouvé :</w:t>
                      </w:r>
                    </w:p>
                  </w:txbxContent>
                </v:textbox>
              </v:shape>
            </w:pict>
          </mc:Fallback>
        </mc:AlternateContent>
      </w:r>
    </w:p>
    <w:p w:rsidR="0080460B" w:rsidRDefault="00D249AA" w:rsidP="008F1FB9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8BB5E7C" wp14:editId="172475CB">
            <wp:simplePos x="0" y="0"/>
            <wp:positionH relativeFrom="column">
              <wp:posOffset>3441065</wp:posOffset>
            </wp:positionH>
            <wp:positionV relativeFrom="paragraph">
              <wp:posOffset>12065</wp:posOffset>
            </wp:positionV>
            <wp:extent cx="2857500" cy="1097744"/>
            <wp:effectExtent l="0" t="0" r="0" b="0"/>
            <wp:wrapNone/>
            <wp:docPr id="4" name="Image 4" descr="C:\Users\Charlotte\Desktop\2009-2010 - T1 (Angles, CE2-CM1)\Un voleur chez le sénateur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2009-2010 - T1 (Angles, CE2-CM1)\Un voleur chez le sénateur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25350" r="28545" b="53655"/>
                    <a:stretch/>
                  </pic:blipFill>
                  <pic:spPr bwMode="auto">
                    <a:xfrm>
                      <a:off x="0" y="0"/>
                      <a:ext cx="2857500" cy="10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3D8" w:rsidRDefault="00D249AA" w:rsidP="008F1FB9"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42544</wp:posOffset>
                </wp:positionV>
                <wp:extent cx="1876425" cy="0"/>
                <wp:effectExtent l="0" t="0" r="9525" b="1905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642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69.75pt;margin-top:3.35pt;width:147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375919</wp:posOffset>
                </wp:positionV>
                <wp:extent cx="1409700" cy="0"/>
                <wp:effectExtent l="0" t="0" r="19050" b="19050"/>
                <wp:wrapNone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06.5pt;margin-top:29.6pt;width:111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1023619</wp:posOffset>
                </wp:positionV>
                <wp:extent cx="2609850" cy="0"/>
                <wp:effectExtent l="0" t="0" r="19050" b="19050"/>
                <wp:wrapNone/>
                <wp:docPr id="2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0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2pt;margin-top:80.6pt;width:205.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">
                <v:stroke dashstyle="dash"/>
              </v:shape>
            </w:pict>
          </mc:Fallback>
        </mc:AlternateContent>
      </w:r>
    </w:p>
    <w:p w:rsidR="007303D8" w:rsidRDefault="007303D8" w:rsidP="008F1FB9"/>
    <w:p w:rsidR="007303D8" w:rsidRDefault="007303D8" w:rsidP="008F1FB9"/>
    <w:p w:rsidR="007303D8" w:rsidRDefault="007303D8" w:rsidP="008F1FB9"/>
    <w:p w:rsidR="007303D8" w:rsidRDefault="007303D8" w:rsidP="008F1FB9"/>
    <w:p w:rsidR="007303D8" w:rsidRPr="00D249AA" w:rsidRDefault="007303D8" w:rsidP="007303D8">
      <w:pPr>
        <w:pStyle w:val="Consigne"/>
        <w:numPr>
          <w:ilvl w:val="0"/>
          <w:numId w:val="4"/>
        </w:numPr>
        <w:rPr>
          <w:u w:val="single"/>
        </w:rPr>
      </w:pPr>
      <w:r w:rsidRPr="00D249AA">
        <w:rPr>
          <w:u w:val="single"/>
        </w:rPr>
        <w:t xml:space="preserve">Quel personnage trouve la solution à l’enquête ? </w:t>
      </w:r>
    </w:p>
    <w:p w:rsidR="007303D8" w:rsidRDefault="00D249AA" w:rsidP="007303D8">
      <w:pPr>
        <w:pStyle w:val="Cons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111125</wp:posOffset>
                </wp:positionV>
                <wp:extent cx="6203315" cy="0"/>
                <wp:effectExtent l="6985" t="9525" r="9525" b="9525"/>
                <wp:wrapNone/>
                <wp:docPr id="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.75pt;margin-top:8.75pt;width:488.4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">
                <v:stroke dashstyle="dash"/>
              </v:shape>
            </w:pict>
          </mc:Fallback>
        </mc:AlternateContent>
      </w:r>
    </w:p>
    <w:p w:rsidR="007303D8" w:rsidRPr="00D249AA" w:rsidRDefault="007303D8" w:rsidP="007303D8">
      <w:pPr>
        <w:pStyle w:val="Consigne"/>
        <w:numPr>
          <w:ilvl w:val="0"/>
          <w:numId w:val="4"/>
        </w:numPr>
        <w:rPr>
          <w:u w:val="single"/>
        </w:rPr>
      </w:pPr>
      <w:r w:rsidRPr="00D249AA">
        <w:rPr>
          <w:u w:val="single"/>
        </w:rPr>
        <w:t>Qui commettait les vols ? Peut-on parler de « coupable » ? Pourquoi ?</w:t>
      </w:r>
    </w:p>
    <w:p w:rsidR="0080460B" w:rsidRDefault="00D249AA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86995</wp:posOffset>
                </wp:positionV>
                <wp:extent cx="6203315" cy="0"/>
                <wp:effectExtent l="6985" t="9525" r="9525" b="9525"/>
                <wp:wrapNone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.75pt;margin-top:6.85pt;width:488.4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">
                <v:stroke dashstyle="dash"/>
              </v:shape>
            </w:pict>
          </mc:Fallback>
        </mc:AlternateContent>
      </w:r>
    </w:p>
    <w:p w:rsidR="00D249AA" w:rsidRDefault="00D249AA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41275</wp:posOffset>
                </wp:positionV>
                <wp:extent cx="6203315" cy="0"/>
                <wp:effectExtent l="6985" t="9525" r="9525" b="9525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.75pt;margin-top:3.25pt;width:488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">
                <v:stroke dashstyle="dash"/>
              </v:shape>
            </w:pict>
          </mc:Fallback>
        </mc:AlternateContent>
      </w:r>
    </w:p>
    <w:p w:rsidR="007303D8" w:rsidRDefault="00D249AA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14605</wp:posOffset>
                </wp:positionV>
                <wp:extent cx="6203315" cy="0"/>
                <wp:effectExtent l="6985" t="9525" r="9525" b="9525"/>
                <wp:wrapNone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.75pt;margin-top:1.15pt;width:488.4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">
                <v:stroke dashstyle="dash"/>
              </v:shape>
            </w:pict>
          </mc:Fallback>
        </mc:AlternateContent>
      </w:r>
    </w:p>
    <w:p w:rsidR="007303D8" w:rsidRPr="00D249AA" w:rsidRDefault="007303D8" w:rsidP="007303D8">
      <w:pPr>
        <w:pStyle w:val="Consigne"/>
        <w:numPr>
          <w:ilvl w:val="0"/>
          <w:numId w:val="4"/>
        </w:numPr>
        <w:rPr>
          <w:u w:val="single"/>
        </w:rPr>
      </w:pPr>
      <w:r w:rsidRPr="00D249AA">
        <w:rPr>
          <w:u w:val="single"/>
        </w:rPr>
        <w:t xml:space="preserve">Quel risque </w:t>
      </w:r>
      <w:proofErr w:type="spellStart"/>
      <w:r w:rsidRPr="00D249AA">
        <w:rPr>
          <w:u w:val="single"/>
        </w:rPr>
        <w:t>Onnogénos</w:t>
      </w:r>
      <w:proofErr w:type="spellEnd"/>
      <w:r w:rsidRPr="00D249AA">
        <w:rPr>
          <w:u w:val="single"/>
        </w:rPr>
        <w:t xml:space="preserve"> </w:t>
      </w:r>
      <w:proofErr w:type="spellStart"/>
      <w:r w:rsidRPr="00D249AA">
        <w:rPr>
          <w:u w:val="single"/>
        </w:rPr>
        <w:t>a-t-il</w:t>
      </w:r>
      <w:proofErr w:type="spellEnd"/>
      <w:r w:rsidRPr="00D249AA">
        <w:rPr>
          <w:u w:val="single"/>
        </w:rPr>
        <w:t xml:space="preserve"> pris en parlant si franchement au sénateur ? Qu’aurait-il pu lui arriver ?</w:t>
      </w:r>
    </w:p>
    <w:p w:rsidR="0080460B" w:rsidRDefault="00D249AA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61595</wp:posOffset>
                </wp:positionV>
                <wp:extent cx="6203315" cy="0"/>
                <wp:effectExtent l="6985" t="9525" r="9525" b="952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7.7pt;margin-top:4.85pt;width:488.4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671195</wp:posOffset>
                </wp:positionV>
                <wp:extent cx="6203315" cy="0"/>
                <wp:effectExtent l="6985" t="9525" r="9525" b="952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.7pt;margin-top:52.85pt;width:488.4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356870</wp:posOffset>
                </wp:positionV>
                <wp:extent cx="6203315" cy="0"/>
                <wp:effectExtent l="6985" t="9525" r="9525" b="9525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7.7pt;margin-top:28.1pt;width:488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">
                <v:stroke dashstyle="dash"/>
              </v:shape>
            </w:pict>
          </mc:Fallback>
        </mc:AlternateContent>
      </w:r>
    </w:p>
    <w:p w:rsidR="007303D8" w:rsidRDefault="007303D8" w:rsidP="008F1FB9"/>
    <w:p w:rsidR="00D249AA" w:rsidRDefault="00D249AA" w:rsidP="00D249AA">
      <w:pPr>
        <w:pStyle w:val="Consigne"/>
        <w:ind w:left="720"/>
      </w:pPr>
    </w:p>
    <w:p w:rsidR="0080460B" w:rsidRPr="00D249AA" w:rsidRDefault="007303D8" w:rsidP="007303D8">
      <w:pPr>
        <w:pStyle w:val="Consigne"/>
        <w:numPr>
          <w:ilvl w:val="0"/>
          <w:numId w:val="4"/>
        </w:numPr>
        <w:rPr>
          <w:u w:val="single"/>
        </w:rPr>
      </w:pPr>
      <w:r w:rsidRPr="00D249AA">
        <w:rPr>
          <w:u w:val="single"/>
        </w:rPr>
        <w:t>Finalement comment se termine l’histoire ?</w:t>
      </w:r>
    </w:p>
    <w:p w:rsidR="0080460B" w:rsidRDefault="00D249AA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107315</wp:posOffset>
                </wp:positionV>
                <wp:extent cx="6203315" cy="0"/>
                <wp:effectExtent l="6985" t="9525" r="9525" b="9525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7.7pt;margin-top:8.45pt;width:488.4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716915</wp:posOffset>
                </wp:positionV>
                <wp:extent cx="6203315" cy="0"/>
                <wp:effectExtent l="6985" t="9525" r="9525" b="9525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7.7pt;margin-top:56.45pt;width:488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">
                <v:stroke dashstyle="dash"/>
              </v:shape>
            </w:pict>
          </mc:Fallback>
        </mc:AlternateContent>
      </w:r>
    </w:p>
    <w:p w:rsidR="0080460B" w:rsidRDefault="00D249AA" w:rsidP="008F1F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61595</wp:posOffset>
                </wp:positionV>
                <wp:extent cx="6203315" cy="0"/>
                <wp:effectExtent l="9525" t="9525" r="6985" b="9525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315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7.7pt;margin-top:4.85pt;width:488.4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">
                <v:stroke dashstyle="dash"/>
              </v:shape>
            </w:pict>
          </mc:Fallback>
        </mc:AlternateContent>
      </w:r>
    </w:p>
    <w:sectPr w:rsidR="0080460B" w:rsidSect="0080460B">
      <w:footerReference w:type="default" r:id="rId11"/>
      <w:headerReference w:type="first" r:id="rId12"/>
      <w:pgSz w:w="11906" w:h="16838"/>
      <w:pgMar w:top="819" w:right="720" w:bottom="72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E9F" w:rsidRDefault="00FF3E9F" w:rsidP="005315B6">
      <w:pPr>
        <w:spacing w:after="0" w:line="240" w:lineRule="auto"/>
      </w:pPr>
      <w:r>
        <w:separator/>
      </w:r>
    </w:p>
  </w:endnote>
  <w:endnote w:type="continuationSeparator" w:id="0">
    <w:p w:rsidR="00FF3E9F" w:rsidRDefault="00FF3E9F" w:rsidP="0053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enny Blanco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555" w:rsidRPr="008F1FB9" w:rsidRDefault="00254407" w:rsidP="00FC07B2">
    <w:pPr>
      <w:pStyle w:val="Pieddepage"/>
      <w:jc w:val="center"/>
      <w:rPr>
        <w:sz w:val="20"/>
        <w:szCs w:val="20"/>
      </w:rPr>
    </w:pPr>
    <w:r>
      <w:fldChar w:fldCharType="begin"/>
    </w:r>
    <w:r>
      <w:instrText xml:space="preserve"> STYLEREF  "Titre élèves"  \* MERGEFORMAT </w:instrText>
    </w:r>
    <w:r>
      <w:rPr>
        <w:noProof/>
        <w:sz w:val="20"/>
        <w:szCs w:val="20"/>
      </w:rPr>
      <w:fldChar w:fldCharType="end"/>
    </w:r>
    <w:r w:rsidR="00CB0555" w:rsidRPr="008F1FB9">
      <w:rPr>
        <w:sz w:val="20"/>
        <w:szCs w:val="20"/>
      </w:rPr>
      <w:t xml:space="preserve"> – page </w:t>
    </w:r>
    <w:r w:rsidR="001A2CFA" w:rsidRPr="008F1FB9">
      <w:rPr>
        <w:sz w:val="20"/>
        <w:szCs w:val="20"/>
      </w:rPr>
      <w:fldChar w:fldCharType="begin"/>
    </w:r>
    <w:r w:rsidR="00FE0A43" w:rsidRPr="008F1FB9">
      <w:rPr>
        <w:sz w:val="20"/>
        <w:szCs w:val="20"/>
      </w:rPr>
      <w:instrText xml:space="preserve"> PAGE  \* Arabic  \* MERGEFORMAT </w:instrText>
    </w:r>
    <w:r w:rsidR="001A2CFA" w:rsidRPr="008F1FB9">
      <w:rPr>
        <w:sz w:val="20"/>
        <w:szCs w:val="20"/>
      </w:rPr>
      <w:fldChar w:fldCharType="separate"/>
    </w:r>
    <w:r w:rsidR="00D249AA">
      <w:rPr>
        <w:noProof/>
        <w:sz w:val="20"/>
        <w:szCs w:val="20"/>
      </w:rPr>
      <w:t>2</w:t>
    </w:r>
    <w:r w:rsidR="001A2CFA" w:rsidRPr="008F1FB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E9F" w:rsidRDefault="00FF3E9F" w:rsidP="005315B6">
      <w:pPr>
        <w:spacing w:after="0" w:line="240" w:lineRule="auto"/>
      </w:pPr>
      <w:r>
        <w:separator/>
      </w:r>
    </w:p>
  </w:footnote>
  <w:footnote w:type="continuationSeparator" w:id="0">
    <w:p w:rsidR="00FF3E9F" w:rsidRDefault="00FF3E9F" w:rsidP="0053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60B" w:rsidRPr="00FC07B2" w:rsidRDefault="00D249AA" w:rsidP="0080460B">
    <w:pPr>
      <w:pStyle w:val="En-tte"/>
    </w:pP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3712210</wp:posOffset>
              </wp:positionH>
              <wp:positionV relativeFrom="paragraph">
                <wp:posOffset>-258445</wp:posOffset>
              </wp:positionV>
              <wp:extent cx="850265" cy="276860"/>
              <wp:effectExtent l="4445" t="1270" r="2540" b="0"/>
              <wp:wrapNone/>
              <wp:docPr id="1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292.3pt;margin-top:-20.35pt;width:66.95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2957195</wp:posOffset>
              </wp:positionH>
              <wp:positionV relativeFrom="paragraph">
                <wp:posOffset>-258445</wp:posOffset>
              </wp:positionV>
              <wp:extent cx="850265" cy="276860"/>
              <wp:effectExtent l="1905" t="1270" r="0" b="0"/>
              <wp:wrapNone/>
              <wp:docPr id="1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Classe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232.85pt;margin-top:-20.35pt;width:66.95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Q/ug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Classe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107950</wp:posOffset>
              </wp:positionH>
              <wp:positionV relativeFrom="paragraph">
                <wp:posOffset>-258445</wp:posOffset>
              </wp:positionV>
              <wp:extent cx="850265" cy="276860"/>
              <wp:effectExtent l="635" t="1270" r="0" b="0"/>
              <wp:wrapNone/>
              <wp:docPr id="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Prénom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9" type="#_x0000_t202" style="position:absolute;margin-left:8.5pt;margin-top:-20.35pt;width:66.95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O1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Prénom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3014345</wp:posOffset>
              </wp:positionH>
              <wp:positionV relativeFrom="paragraph">
                <wp:posOffset>-66675</wp:posOffset>
              </wp:positionV>
              <wp:extent cx="680720" cy="340360"/>
              <wp:effectExtent l="11430" t="12065" r="12700" b="9525"/>
              <wp:wrapNone/>
              <wp:docPr id="10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0720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8" o:spid="_x0000_s1026" style="position:absolute;margin-left:237.35pt;margin-top:-5.25pt;width:53.6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"/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165100</wp:posOffset>
              </wp:positionH>
              <wp:positionV relativeFrom="paragraph">
                <wp:posOffset>-66675</wp:posOffset>
              </wp:positionV>
              <wp:extent cx="2774950" cy="340360"/>
              <wp:effectExtent l="10160" t="12065" r="5715" b="9525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74950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6" o:spid="_x0000_s1026" style="position:absolute;margin-left:13pt;margin-top:-5.25pt;width:218.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"/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-66675</wp:posOffset>
              </wp:positionV>
              <wp:extent cx="2640965" cy="340360"/>
              <wp:effectExtent l="13970" t="12065" r="12065" b="9525"/>
              <wp:wrapNone/>
              <wp:docPr id="8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0965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7" o:spid="_x0000_s1026" style="position:absolute;margin-left:296.8pt;margin-top:-5.25pt;width:207.9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-1137920</wp:posOffset>
              </wp:positionH>
              <wp:positionV relativeFrom="paragraph">
                <wp:posOffset>209550</wp:posOffset>
              </wp:positionV>
              <wp:extent cx="9679940" cy="116840"/>
              <wp:effectExtent l="12065" t="12065" r="13970" b="13970"/>
              <wp:wrapNone/>
              <wp:docPr id="7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79940" cy="116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89.6pt;margin-top:16.5pt;width:762.2pt;height: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" strokeweight="1.5pt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273685</wp:posOffset>
              </wp:positionV>
              <wp:extent cx="10536555" cy="137795"/>
              <wp:effectExtent l="2540" t="0" r="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36555" cy="137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6" style="position:absolute;margin-left:-70.85pt;margin-top:21.55pt;width:829.65pt;height: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+Afg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" stroked="f"/>
          </w:pict>
        </mc:Fallback>
      </mc:AlternateContent>
    </w:r>
  </w:p>
  <w:p w:rsidR="0080460B" w:rsidRDefault="00D249AA">
    <w:pPr>
      <w:pStyle w:val="En-tte"/>
    </w:pP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3545840</wp:posOffset>
              </wp:positionH>
              <wp:positionV relativeFrom="paragraph">
                <wp:posOffset>23495</wp:posOffset>
              </wp:positionV>
              <wp:extent cx="2950845" cy="201930"/>
              <wp:effectExtent l="0" t="2540" r="1905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84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Default="007303D8" w:rsidP="0080460B">
                          <w:pPr>
                            <w:jc w:val="right"/>
                          </w:pPr>
                          <w:r>
                            <w:t>Littérature : un voleur chez le sénateur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0" type="#_x0000_t202" style="position:absolute;margin-left:279.2pt;margin-top:1.85pt;width:232.35pt;height:1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dDugIAAL0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" filled="f" stroked="f">
              <v:textbox inset=",0">
                <w:txbxContent>
                  <w:p w:rsidR="0080460B" w:rsidRDefault="007303D8" w:rsidP="0080460B">
                    <w:pPr>
                      <w:jc w:val="right"/>
                    </w:pPr>
                    <w:r>
                      <w:t>Littérature : un voleur chez le sénateur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A5C21"/>
    <w:multiLevelType w:val="hybridMultilevel"/>
    <w:tmpl w:val="64C09076"/>
    <w:lvl w:ilvl="0" w:tplc="8DE893B8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CB4984"/>
    <w:multiLevelType w:val="hybridMultilevel"/>
    <w:tmpl w:val="35A09872"/>
    <w:lvl w:ilvl="0" w:tplc="D47C28E6">
      <w:start w:val="1"/>
      <w:numFmt w:val="decimal"/>
      <w:pStyle w:val="Sous-consigne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E67CE"/>
    <w:multiLevelType w:val="hybridMultilevel"/>
    <w:tmpl w:val="28E8DA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21DEE"/>
    <w:multiLevelType w:val="hybridMultilevel"/>
    <w:tmpl w:val="9B1619D0"/>
    <w:lvl w:ilvl="0" w:tplc="8C680C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D8"/>
    <w:rsid w:val="00075B2F"/>
    <w:rsid w:val="001A2CFA"/>
    <w:rsid w:val="00254407"/>
    <w:rsid w:val="002904F0"/>
    <w:rsid w:val="002A5E9D"/>
    <w:rsid w:val="00344C90"/>
    <w:rsid w:val="0038236B"/>
    <w:rsid w:val="00382463"/>
    <w:rsid w:val="003A1094"/>
    <w:rsid w:val="003A699A"/>
    <w:rsid w:val="003E2350"/>
    <w:rsid w:val="004254AA"/>
    <w:rsid w:val="004442F8"/>
    <w:rsid w:val="00487EE7"/>
    <w:rsid w:val="004A7C55"/>
    <w:rsid w:val="00503C41"/>
    <w:rsid w:val="005315B6"/>
    <w:rsid w:val="00571270"/>
    <w:rsid w:val="006D2591"/>
    <w:rsid w:val="006F4FA6"/>
    <w:rsid w:val="007303D8"/>
    <w:rsid w:val="007B31B1"/>
    <w:rsid w:val="007C5155"/>
    <w:rsid w:val="007E5DB8"/>
    <w:rsid w:val="0080460B"/>
    <w:rsid w:val="00854B47"/>
    <w:rsid w:val="008862EB"/>
    <w:rsid w:val="008A7568"/>
    <w:rsid w:val="008C0BC4"/>
    <w:rsid w:val="008F1FB9"/>
    <w:rsid w:val="009414CA"/>
    <w:rsid w:val="009464C6"/>
    <w:rsid w:val="009B250C"/>
    <w:rsid w:val="009D186F"/>
    <w:rsid w:val="00A75747"/>
    <w:rsid w:val="00AB163F"/>
    <w:rsid w:val="00B24172"/>
    <w:rsid w:val="00B35918"/>
    <w:rsid w:val="00BA0538"/>
    <w:rsid w:val="00CB0555"/>
    <w:rsid w:val="00CE031C"/>
    <w:rsid w:val="00D249AA"/>
    <w:rsid w:val="00D77BC6"/>
    <w:rsid w:val="00DA4FFF"/>
    <w:rsid w:val="00DB4F9F"/>
    <w:rsid w:val="00EF4B9A"/>
    <w:rsid w:val="00F00B1D"/>
    <w:rsid w:val="00F26083"/>
    <w:rsid w:val="00F82FFC"/>
    <w:rsid w:val="00FC07B2"/>
    <w:rsid w:val="00FE0A43"/>
    <w:rsid w:val="00FF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5B6"/>
  </w:style>
  <w:style w:type="paragraph" w:styleId="Pieddepage">
    <w:name w:val="footer"/>
    <w:basedOn w:val="Normal"/>
    <w:link w:val="Pieddepag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sz w:val="24"/>
      <w:szCs w:val="24"/>
      <w:u w:val="dotted" w:color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5B6"/>
  </w:style>
  <w:style w:type="paragraph" w:styleId="Pieddepage">
    <w:name w:val="footer"/>
    <w:basedOn w:val="Normal"/>
    <w:link w:val="Pieddepag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sz w:val="24"/>
      <w:szCs w:val="24"/>
      <w:u w:val="dotted" w:color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\AppData\Roaming\Microsoft\Templates\Fiche%20&#233;l&#232;v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Univ Nantes.XSL" StyleName="Univ Nantes"/>
</file>

<file path=customXml/itemProps1.xml><?xml version="1.0" encoding="utf-8"?>
<ds:datastoreItem xmlns:ds="http://schemas.openxmlformats.org/officeDocument/2006/customXml" ds:itemID="{9D3F7039-5923-451F-9771-FF0047F1E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élève</Template>
  <TotalTime>33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</cp:lastModifiedBy>
  <cp:revision>4</cp:revision>
  <cp:lastPrinted>2014-02-04T17:38:00Z</cp:lastPrinted>
  <dcterms:created xsi:type="dcterms:W3CDTF">2013-10-25T20:39:00Z</dcterms:created>
  <dcterms:modified xsi:type="dcterms:W3CDTF">2014-02-04T17:38:00Z</dcterms:modified>
</cp:coreProperties>
</file>